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848" w:rsidRDefault="00434848" w:rsidP="00434848">
      <w:pPr>
        <w:spacing w:after="0" w:line="480" w:lineRule="auto"/>
        <w:jc w:val="center"/>
        <w:rPr>
          <w:color w:val="000DFF" w:themeColor="text1"/>
          <w:sz w:val="28"/>
          <w:szCs w:val="28"/>
        </w:rPr>
      </w:pPr>
      <w:bookmarkStart w:id="0" w:name="_GoBack"/>
      <w:bookmarkEnd w:id="0"/>
    </w:p>
    <w:p w:rsidR="00434848" w:rsidRDefault="00434848" w:rsidP="00434848">
      <w:pPr>
        <w:spacing w:after="0" w:line="480" w:lineRule="auto"/>
        <w:jc w:val="center"/>
        <w:rPr>
          <w:color w:val="000DFF" w:themeColor="text1"/>
          <w:sz w:val="28"/>
          <w:szCs w:val="28"/>
        </w:rPr>
      </w:pPr>
      <w:r w:rsidRPr="00434848">
        <w:rPr>
          <w:color w:val="000DFF" w:themeColor="text1"/>
          <w:sz w:val="28"/>
          <w:szCs w:val="28"/>
        </w:rPr>
        <w:t>Žádost o uvolnění z vyučování v průběhu dne</w:t>
      </w:r>
    </w:p>
    <w:p w:rsidR="00434848" w:rsidRPr="00434848" w:rsidRDefault="00434848" w:rsidP="00434848">
      <w:pPr>
        <w:spacing w:after="0" w:line="480" w:lineRule="auto"/>
        <w:jc w:val="center"/>
        <w:rPr>
          <w:color w:val="000DFF" w:themeColor="text1"/>
          <w:sz w:val="28"/>
          <w:szCs w:val="28"/>
        </w:rPr>
      </w:pPr>
    </w:p>
    <w:p w:rsidR="00434848" w:rsidRPr="00434848" w:rsidRDefault="00434848" w:rsidP="00434848">
      <w:pPr>
        <w:spacing w:after="0" w:line="48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Žádám o uvolnění žáka __________________________________</w:t>
      </w:r>
      <w:r>
        <w:rPr>
          <w:sz w:val="24"/>
          <w:szCs w:val="24"/>
        </w:rPr>
        <w:t>_</w:t>
      </w:r>
      <w:r w:rsidRPr="00434848">
        <w:rPr>
          <w:sz w:val="24"/>
          <w:szCs w:val="24"/>
        </w:rPr>
        <w:t>žáka třídy _____________,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ze školní docházky dne ____________________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z důvodu: ___________________________________________________________________</w:t>
      </w:r>
      <w:r>
        <w:rPr>
          <w:sz w:val="24"/>
          <w:szCs w:val="24"/>
        </w:rPr>
        <w:t>_____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________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Čas odchodu ze školy: _____________________</w:t>
      </w:r>
    </w:p>
    <w:p w:rsidR="00434848" w:rsidRDefault="00434848" w:rsidP="00434848">
      <w:pPr>
        <w:spacing w:after="0" w:line="240" w:lineRule="auto"/>
        <w:jc w:val="both"/>
        <w:rPr>
          <w:sz w:val="24"/>
          <w:szCs w:val="24"/>
        </w:rPr>
      </w:pPr>
    </w:p>
    <w:p w:rsidR="00434848" w:rsidRDefault="00434848" w:rsidP="00434848">
      <w:pPr>
        <w:spacing w:after="0" w:line="24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 xml:space="preserve">Způsob opuštění školy (prosíme, označte jednu z možností): </w:t>
      </w:r>
    </w:p>
    <w:p w:rsidR="00434848" w:rsidRPr="00434848" w:rsidRDefault="00434848" w:rsidP="00434848">
      <w:pPr>
        <w:spacing w:after="0" w:line="240" w:lineRule="auto"/>
        <w:jc w:val="both"/>
        <w:rPr>
          <w:sz w:val="24"/>
          <w:szCs w:val="24"/>
        </w:rPr>
      </w:pPr>
    </w:p>
    <w:p w:rsidR="00434848" w:rsidRPr="00434848" w:rsidRDefault="00434848" w:rsidP="00434848">
      <w:pPr>
        <w:spacing w:after="0" w:line="24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 xml:space="preserve">a) samostatně (od určeného času přebírá odpovědnost za žáka zákonný zástupce) </w:t>
      </w:r>
    </w:p>
    <w:p w:rsidR="00434848" w:rsidRPr="00434848" w:rsidRDefault="00434848" w:rsidP="00434848">
      <w:pPr>
        <w:spacing w:after="0" w:line="24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 xml:space="preserve">b) se zákonnými zástupci 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c) s jinou osobou pověřenou zákonnými zástupci: ___________________________________</w:t>
      </w:r>
      <w:r>
        <w:rPr>
          <w:sz w:val="24"/>
          <w:szCs w:val="24"/>
        </w:rPr>
        <w:t>________________________________________________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Čas návratu do školy: ______________________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 xml:space="preserve">Veškeré učivo probrané v zameškaném období si žák doplní. 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 xml:space="preserve">Jsem si vědom/a všech právních důsledků, které toto rozhodnutí může mít a činím jej dobrovolně. </w:t>
      </w:r>
    </w:p>
    <w:p w:rsidR="00434848" w:rsidRDefault="00434848" w:rsidP="00434848">
      <w:pPr>
        <w:spacing w:after="0" w:line="360" w:lineRule="auto"/>
        <w:jc w:val="both"/>
        <w:rPr>
          <w:sz w:val="24"/>
          <w:szCs w:val="24"/>
        </w:rPr>
      </w:pP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V ________________________ dne _________________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Jméno a p</w:t>
      </w:r>
      <w:r w:rsidRPr="00434848">
        <w:rPr>
          <w:sz w:val="24"/>
          <w:szCs w:val="24"/>
        </w:rPr>
        <w:t>odpis zákonného zástupce __________________________________</w:t>
      </w:r>
      <w:r>
        <w:rPr>
          <w:sz w:val="24"/>
          <w:szCs w:val="24"/>
        </w:rPr>
        <w:t>_________________________________________________</w:t>
      </w:r>
    </w:p>
    <w:p w:rsidR="00434848" w:rsidRDefault="00434848" w:rsidP="00434848">
      <w:pPr>
        <w:spacing w:after="0" w:line="360" w:lineRule="auto"/>
        <w:jc w:val="both"/>
        <w:rPr>
          <w:sz w:val="24"/>
          <w:szCs w:val="24"/>
        </w:rPr>
      </w:pP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Dne: ____________________</w:t>
      </w:r>
      <w:r>
        <w:rPr>
          <w:sz w:val="24"/>
          <w:szCs w:val="24"/>
        </w:rPr>
        <w:t>_</w:t>
      </w:r>
    </w:p>
    <w:p w:rsidR="00434848" w:rsidRPr="00434848" w:rsidRDefault="00434848" w:rsidP="00434848">
      <w:pPr>
        <w:spacing w:after="0" w:line="360" w:lineRule="auto"/>
        <w:jc w:val="both"/>
        <w:rPr>
          <w:sz w:val="24"/>
          <w:szCs w:val="24"/>
        </w:rPr>
      </w:pPr>
      <w:r w:rsidRPr="00434848">
        <w:rPr>
          <w:sz w:val="24"/>
          <w:szCs w:val="24"/>
        </w:rPr>
        <w:t>Podpis třídního učitele: _______________________</w:t>
      </w:r>
      <w:r>
        <w:rPr>
          <w:sz w:val="24"/>
          <w:szCs w:val="24"/>
        </w:rPr>
        <w:t>_</w:t>
      </w:r>
    </w:p>
    <w:p w:rsidR="00DE469A" w:rsidRPr="00434848" w:rsidRDefault="00DE469A" w:rsidP="00C831B2">
      <w:pPr>
        <w:rPr>
          <w:sz w:val="24"/>
          <w:szCs w:val="24"/>
        </w:rPr>
      </w:pPr>
    </w:p>
    <w:sectPr w:rsidR="00DE469A" w:rsidRPr="00434848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450" w:rsidRDefault="00AA4450" w:rsidP="000809E0">
      <w:pPr>
        <w:spacing w:line="240" w:lineRule="auto"/>
      </w:pPr>
      <w:r>
        <w:separator/>
      </w:r>
    </w:p>
  </w:endnote>
  <w:endnote w:type="continuationSeparator" w:id="0">
    <w:p w:rsidR="00AA4450" w:rsidRDefault="00AA4450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450" w:rsidRDefault="00AA4450" w:rsidP="000809E0">
      <w:pPr>
        <w:spacing w:line="240" w:lineRule="auto"/>
      </w:pPr>
      <w:r>
        <w:separator/>
      </w:r>
    </w:p>
  </w:footnote>
  <w:footnote w:type="continuationSeparator" w:id="0">
    <w:p w:rsidR="00AA4450" w:rsidRDefault="00AA4450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34848"/>
    <w:rsid w:val="004B45D5"/>
    <w:rsid w:val="00532187"/>
    <w:rsid w:val="00540F20"/>
    <w:rsid w:val="005D73DE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E6394"/>
    <w:rsid w:val="008F0E4E"/>
    <w:rsid w:val="00903D60"/>
    <w:rsid w:val="00950703"/>
    <w:rsid w:val="009704DE"/>
    <w:rsid w:val="009732D6"/>
    <w:rsid w:val="00986B23"/>
    <w:rsid w:val="009B7E4F"/>
    <w:rsid w:val="00A45067"/>
    <w:rsid w:val="00AA4450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4848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after="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after="0" w:line="240" w:lineRule="auto"/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after="0" w:line="312" w:lineRule="auto"/>
      <w:jc w:val="both"/>
    </w:pPr>
    <w:rPr>
      <w:rFonts w:eastAsiaTheme="minorEastAsia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after="0" w:line="240" w:lineRule="auto"/>
      <w:jc w:val="right"/>
    </w:pPr>
    <w:rPr>
      <w:rFonts w:asciiTheme="maj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after="0" w:line="240" w:lineRule="auto"/>
      <w:jc w:val="both"/>
    </w:pPr>
    <w:rPr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after="0" w:line="240" w:lineRule="auto"/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after="0" w:line="312" w:lineRule="auto"/>
      <w:jc w:val="right"/>
    </w:pPr>
    <w:rPr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after="0" w:line="312" w:lineRule="auto"/>
      <w:contextualSpacing/>
      <w:jc w:val="both"/>
    </w:pPr>
    <w:rPr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after="0" w:line="312" w:lineRule="auto"/>
      <w:jc w:val="both"/>
    </w:pPr>
    <w:rPr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after="0" w:line="312" w:lineRule="auto"/>
      <w:jc w:val="both"/>
    </w:pPr>
    <w:rPr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after="0" w:line="312" w:lineRule="auto"/>
      <w:jc w:val="both"/>
    </w:pPr>
    <w:rPr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after="0" w:line="312" w:lineRule="auto"/>
      <w:jc w:val="both"/>
    </w:pPr>
    <w:rPr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after="0" w:line="312" w:lineRule="auto"/>
      <w:ind w:hanging="284"/>
      <w:jc w:val="both"/>
    </w:pPr>
    <w:rPr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after="0" w:line="312" w:lineRule="auto"/>
      <w:jc w:val="both"/>
    </w:pPr>
    <w:rPr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after="0" w:line="312" w:lineRule="auto"/>
      <w:ind w:left="284"/>
      <w:jc w:val="both"/>
    </w:pPr>
    <w:rPr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after="0" w:line="312" w:lineRule="auto"/>
      <w:ind w:left="567"/>
      <w:jc w:val="both"/>
    </w:pPr>
    <w:rPr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after="0" w:line="240" w:lineRule="auto"/>
      <w:contextualSpacing/>
    </w:pPr>
    <w:rPr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  <w:jc w:val="both"/>
    </w:pPr>
    <w:rPr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2025-08-21T08:11:00Z</cp:lastPrinted>
  <dcterms:created xsi:type="dcterms:W3CDTF">2026-08-21T12:53:00Z</dcterms:created>
  <dcterms:modified xsi:type="dcterms:W3CDTF">2026-08-21T12:53:00Z</dcterms:modified>
</cp:coreProperties>
</file>