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margin" w:tblpY="2255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  <w:gridCol w:w="20"/>
      </w:tblGrid>
      <w:tr w:rsidR="000515F9" w:rsidTr="000515F9">
        <w:tc>
          <w:tcPr>
            <w:tcW w:w="9070" w:type="dxa"/>
          </w:tcPr>
          <w:p w:rsidR="000515F9" w:rsidRPr="000A2DD6" w:rsidRDefault="000515F9" w:rsidP="000515F9">
            <w:pPr>
              <w:pStyle w:val="Adresanaoblku"/>
              <w:rPr>
                <w:b w:val="0"/>
                <w:sz w:val="24"/>
              </w:rPr>
            </w:pPr>
            <w:bookmarkStart w:id="0" w:name="_GoBack"/>
            <w:bookmarkEnd w:id="0"/>
            <w:r w:rsidRPr="000A2DD6">
              <w:rPr>
                <w:b w:val="0"/>
                <w:sz w:val="24"/>
              </w:rPr>
              <w:t>PŘIHLÁŠKA KE STRAVOVÁNÍ VE ŠKOLNÍ JÍDELNĚ KONEČNÁ 25, KARLOVY VARY</w:t>
            </w:r>
          </w:p>
        </w:tc>
        <w:tc>
          <w:tcPr>
            <w:tcW w:w="20" w:type="dxa"/>
          </w:tcPr>
          <w:p w:rsidR="000515F9" w:rsidRPr="009D26AB" w:rsidRDefault="000515F9" w:rsidP="000515F9">
            <w:pPr>
              <w:pStyle w:val="Datum"/>
              <w:rPr>
                <w:sz w:val="24"/>
                <w:szCs w:val="24"/>
              </w:rPr>
            </w:pPr>
          </w:p>
        </w:tc>
      </w:tr>
    </w:tbl>
    <w:p w:rsidR="000515F9" w:rsidRDefault="000515F9" w:rsidP="000515F9">
      <w:pPr>
        <w:ind w:left="-720" w:right="-648"/>
        <w:jc w:val="center"/>
        <w:rPr>
          <w:bCs/>
          <w:color w:val="000000" w:themeColor="text2"/>
          <w:sz w:val="28"/>
          <w:szCs w:val="28"/>
        </w:rPr>
      </w:pPr>
    </w:p>
    <w:tbl>
      <w:tblPr>
        <w:tblStyle w:val="Mkatabulky1"/>
        <w:tblpPr w:leftFromText="141" w:rightFromText="141" w:vertAnchor="page" w:horzAnchor="margin" w:tblpY="3457"/>
        <w:tblW w:w="0" w:type="auto"/>
        <w:tblInd w:w="0" w:type="dxa"/>
        <w:tblLook w:val="01E0" w:firstRow="1" w:lastRow="1" w:firstColumn="1" w:lastColumn="1" w:noHBand="0" w:noVBand="0"/>
      </w:tblPr>
      <w:tblGrid>
        <w:gridCol w:w="3769"/>
        <w:gridCol w:w="9"/>
        <w:gridCol w:w="236"/>
        <w:gridCol w:w="288"/>
        <w:gridCol w:w="270"/>
        <w:gridCol w:w="1334"/>
        <w:gridCol w:w="236"/>
        <w:gridCol w:w="2918"/>
      </w:tblGrid>
      <w:tr w:rsidR="000A2DD6" w:rsidRPr="000A2DD6" w:rsidTr="00C92361">
        <w:trPr>
          <w:gridAfter w:val="7"/>
          <w:wAfter w:w="5292" w:type="dxa"/>
          <w:trHeight w:val="403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 xml:space="preserve">Školní </w:t>
            </w:r>
            <w:proofErr w:type="gramStart"/>
            <w:r w:rsid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rok:</w:t>
            </w:r>
            <w:r w:rsidRPr="000A2DD6">
              <w:rPr>
                <w:rFonts w:asciiTheme="minorHAnsi" w:hAnsiTheme="minorHAnsi" w:cstheme="minorHAnsi"/>
                <w:color w:val="auto"/>
                <w:sz w:val="24"/>
                <w:szCs w:val="24"/>
                <w:lang w:eastAsia="zh-CN"/>
              </w:rPr>
              <w:t xml:space="preserve">   </w:t>
            </w:r>
            <w:proofErr w:type="gramEnd"/>
            <w:r w:rsidRPr="000A2DD6">
              <w:rPr>
                <w:rFonts w:asciiTheme="minorHAnsi" w:hAnsiTheme="minorHAnsi" w:cstheme="minorHAnsi"/>
                <w:color w:val="auto"/>
                <w:sz w:val="24"/>
                <w:szCs w:val="24"/>
                <w:lang w:eastAsia="zh-CN"/>
              </w:rPr>
              <w:t xml:space="preserve">           </w:t>
            </w:r>
            <w:r w:rsidRPr="000A2DD6">
              <w:rPr>
                <w:rFonts w:asciiTheme="minorHAnsi" w:hAnsiTheme="minorHAnsi" w:cstheme="minorHAnsi"/>
                <w:color w:val="auto"/>
                <w:sz w:val="28"/>
                <w:szCs w:val="28"/>
                <w:lang w:eastAsia="zh-CN"/>
              </w:rPr>
              <w:t>/</w:t>
            </w:r>
            <w:r w:rsidRPr="000A2DD6">
              <w:rPr>
                <w:rFonts w:asciiTheme="minorHAnsi" w:hAnsiTheme="minorHAnsi" w:cstheme="minorHAnsi"/>
                <w:color w:val="auto"/>
                <w:sz w:val="24"/>
                <w:szCs w:val="24"/>
                <w:lang w:eastAsia="zh-CN"/>
              </w:rPr>
              <w:t xml:space="preserve">       </w:t>
            </w:r>
          </w:p>
        </w:tc>
      </w:tr>
      <w:tr w:rsidR="000515F9" w:rsidRPr="009D26AB" w:rsidTr="00C92361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zh-CN"/>
              </w:rPr>
            </w:pPr>
          </w:p>
        </w:tc>
      </w:tr>
      <w:tr w:rsidR="000515F9" w:rsidRPr="009D26AB" w:rsidTr="00C92361"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ind w:left="-900" w:right="-4045" w:firstLine="90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Příjmení a jméno žáky/žákyně:</w:t>
            </w:r>
          </w:p>
          <w:p w:rsidR="000515F9" w:rsidRPr="000A2DD6" w:rsidRDefault="000515F9" w:rsidP="00C92361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Datum narození:</w:t>
            </w:r>
          </w:p>
        </w:tc>
      </w:tr>
      <w:tr w:rsidR="000515F9" w:rsidRPr="009D26AB" w:rsidTr="00C92361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eastAsia="zh-CN"/>
              </w:rPr>
            </w:pPr>
          </w:p>
        </w:tc>
      </w:tr>
      <w:tr w:rsidR="000515F9" w:rsidRPr="009D26AB" w:rsidTr="00C92361">
        <w:trPr>
          <w:trHeight w:val="675"/>
        </w:trPr>
        <w:tc>
          <w:tcPr>
            <w:tcW w:w="5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Bydliště:</w:t>
            </w: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Třída:</w:t>
            </w:r>
          </w:p>
        </w:tc>
      </w:tr>
      <w:tr w:rsidR="000515F9" w:rsidRPr="009D26AB" w:rsidTr="00C92361">
        <w:trPr>
          <w:trHeight w:val="236"/>
        </w:trPr>
        <w:tc>
          <w:tcPr>
            <w:tcW w:w="59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</w:tc>
      </w:tr>
      <w:tr w:rsidR="000515F9" w:rsidRPr="009D26AB" w:rsidTr="00C92361">
        <w:trPr>
          <w:trHeight w:val="373"/>
        </w:trPr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Sazba za oběd: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VS-číslo strávníka:</w:t>
            </w: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0515F9" w:rsidRPr="009D26AB" w:rsidTr="00C92361">
        <w:trPr>
          <w:trHeight w:val="143"/>
        </w:trPr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</w:tc>
      </w:tr>
      <w:tr w:rsidR="000515F9" w:rsidRPr="009D26AB" w:rsidTr="00C92361">
        <w:trPr>
          <w:trHeight w:val="339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Souhlasím s inkasem z účtu:</w:t>
            </w:r>
          </w:p>
        </w:tc>
      </w:tr>
      <w:tr w:rsidR="000515F9" w:rsidRPr="009D26AB" w:rsidTr="00C92361">
        <w:trPr>
          <w:trHeight w:val="339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Telefonní číslo:</w:t>
            </w:r>
          </w:p>
        </w:tc>
      </w:tr>
      <w:tr w:rsidR="000515F9" w:rsidRPr="009D26AB" w:rsidTr="00C92361">
        <w:trPr>
          <w:trHeight w:val="339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E-mail:</w:t>
            </w:r>
          </w:p>
        </w:tc>
      </w:tr>
      <w:tr w:rsidR="000515F9" w:rsidRPr="009D26AB" w:rsidTr="00C92361">
        <w:tc>
          <w:tcPr>
            <w:tcW w:w="90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</w:tc>
      </w:tr>
      <w:tr w:rsidR="000515F9" w:rsidRPr="009D26AB" w:rsidTr="00C92361">
        <w:trPr>
          <w:trHeight w:val="471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 xml:space="preserve">Číslo účtu školní jídelny: </w:t>
            </w: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lang w:eastAsia="zh-CN"/>
              </w:rPr>
              <w:t>0800421399/0800</w:t>
            </w:r>
          </w:p>
        </w:tc>
      </w:tr>
      <w:tr w:rsidR="000515F9" w:rsidRPr="009D26AB" w:rsidTr="00C92361">
        <w:tc>
          <w:tcPr>
            <w:tcW w:w="906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</w:tc>
      </w:tr>
      <w:tr w:rsidR="000515F9" w:rsidRPr="009D26AB" w:rsidTr="00C92361">
        <w:trPr>
          <w:trHeight w:val="1451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Razítko školní jídelny:</w:t>
            </w: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  <w:t xml:space="preserve">  </w:t>
            </w: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zh-CN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5F9" w:rsidRPr="000A2DD6" w:rsidRDefault="000515F9" w:rsidP="00C92361">
            <w:pPr>
              <w:spacing w:line="240" w:lineRule="auto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</w:pPr>
            <w:r w:rsidRPr="000A2DD6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lang w:eastAsia="zh-CN"/>
              </w:rPr>
              <w:t>Závazný podpis rodičů:</w:t>
            </w:r>
          </w:p>
        </w:tc>
      </w:tr>
    </w:tbl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ECB" w:rsidRDefault="000B4ECB" w:rsidP="000809E0">
      <w:pPr>
        <w:spacing w:line="240" w:lineRule="auto"/>
      </w:pPr>
      <w:r>
        <w:separator/>
      </w:r>
    </w:p>
  </w:endnote>
  <w:endnote w:type="continuationSeparator" w:id="0">
    <w:p w:rsidR="000B4ECB" w:rsidRDefault="000B4ECB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ECB" w:rsidRDefault="000B4ECB" w:rsidP="000809E0">
      <w:pPr>
        <w:spacing w:line="240" w:lineRule="auto"/>
      </w:pPr>
      <w:r>
        <w:separator/>
      </w:r>
    </w:p>
  </w:footnote>
  <w:footnote w:type="continuationSeparator" w:id="0">
    <w:p w:rsidR="000B4ECB" w:rsidRDefault="000B4ECB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515F9"/>
    <w:rsid w:val="000809E0"/>
    <w:rsid w:val="000A2DD6"/>
    <w:rsid w:val="000B4ECB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4F6CE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00DF6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3F91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5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5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515F9"/>
    <w:pPr>
      <w:spacing w:after="0" w:line="312" w:lineRule="auto"/>
      <w:jc w:val="both"/>
    </w:pPr>
    <w:rPr>
      <w:color w:val="000DFF" w:themeColor="text1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/>
      <w:outlineLvl w:val="0"/>
    </w:pPr>
    <w:rPr>
      <w:rFonts w:eastAsiaTheme="majorEastAsia" w:cstheme="majorBidi"/>
      <w:b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line="240" w:lineRule="auto"/>
      <w:contextualSpacing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line="240" w:lineRule="auto"/>
      <w:jc w:val="right"/>
    </w:pPr>
    <w:rPr>
      <w:rFonts w:asciiTheme="majorHAnsi" w:hAnsiTheme="majorHAnsi"/>
      <w:b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line="240" w:lineRule="auto"/>
      <w:contextualSpacing/>
    </w:pPr>
    <w:rPr>
      <w:rFonts w:eastAsiaTheme="majorEastAsia" w:cstheme="majorBidi"/>
      <w:b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jc w:val="right"/>
    </w:p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contextualSpacing/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line="240" w:lineRule="auto"/>
      <w:contextualSpacing/>
      <w:jc w:val="left"/>
    </w:pPr>
    <w:rPr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/>
      <w:contextualSpacing/>
    </w:pPr>
    <w:rPr>
      <w:b/>
      <w:sz w:val="20"/>
    </w:rPr>
  </w:style>
  <w:style w:type="table" w:customStyle="1" w:styleId="Mkatabulky1">
    <w:name w:val="Mřížka tabulky1"/>
    <w:basedOn w:val="Normlntabulka"/>
    <w:rsid w:val="000515F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2025-08-20T11:41:00Z</cp:lastPrinted>
  <dcterms:created xsi:type="dcterms:W3CDTF">2026-08-21T13:12:00Z</dcterms:created>
  <dcterms:modified xsi:type="dcterms:W3CDTF">2026-08-21T13:12:00Z</dcterms:modified>
</cp:coreProperties>
</file>